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5752" w14:textId="77777777" w:rsidR="00C83A6E" w:rsidRDefault="00C83A6E" w:rsidP="002A254F">
      <w:pPr>
        <w:pStyle w:val="Heading1"/>
      </w:pPr>
    </w:p>
    <w:p w14:paraId="42DFBEC7" w14:textId="77777777" w:rsidR="00C83A6E" w:rsidRDefault="00C83A6E">
      <w:pPr>
        <w:pStyle w:val="Heading3"/>
      </w:pPr>
      <w:r>
        <w:t>ΥΠΕΥΘΥΝΗ ΔΗΛΩΣΗ</w:t>
      </w:r>
    </w:p>
    <w:p w14:paraId="1CA6B7E7" w14:textId="77777777" w:rsidR="00C83A6E" w:rsidRDefault="00C83A6E">
      <w:pPr>
        <w:pStyle w:val="Heading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42E9EA11" w14:textId="77777777" w:rsidR="00C83A6E" w:rsidRDefault="00C83A6E">
      <w:pPr>
        <w:pStyle w:val="Header"/>
        <w:tabs>
          <w:tab w:val="clear" w:pos="4153"/>
          <w:tab w:val="clear" w:pos="8306"/>
        </w:tabs>
      </w:pPr>
    </w:p>
    <w:p w14:paraId="22C55D27" w14:textId="77777777" w:rsidR="00C83A6E" w:rsidRPr="00E67029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089365E2" w14:textId="77777777" w:rsidR="00C83A6E" w:rsidRPr="00E67029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παρ. 4 Ν. 1599/1986)</w:t>
      </w:r>
    </w:p>
    <w:p w14:paraId="19B831DF" w14:textId="77777777" w:rsidR="00C83A6E" w:rsidRPr="00E67029" w:rsidRDefault="00C83A6E">
      <w:pPr>
        <w:rPr>
          <w:rFonts w:ascii="Calibri" w:hAnsi="Calibri" w:cs="Calibri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:rsidRPr="00E67029" w14:paraId="3B4C4B46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5DF647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ΠΡΟΣ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(1)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11BDD976" w14:textId="77777777" w:rsidR="00C83A6E" w:rsidRPr="00E67029" w:rsidRDefault="005B5F1A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</w:rPr>
            </w:pP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ΕΘΝΙΚΟ ΚΑΙ ΚΑΠΟΔΙΣΤΡΙΑΚΟ </w:t>
            </w:r>
            <w:r w:rsidR="00EA2033"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ΠΑΝΕΠΙΣΤΗΜΙΟ 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ΑΘΗΝΩΝ 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</w:rPr>
              <w:t>-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</w:rPr>
              <w:t>ΓΡΑΜΜΑΤΕΙΑ ΤΜΗΜΑΤΟΣ</w:t>
            </w:r>
            <w:r w:rsidRPr="00E67029">
              <w:rPr>
                <w:rFonts w:ascii="Calibri" w:hAnsi="Calibri" w:cs="Calibri"/>
                <w:b/>
                <w:sz w:val="16"/>
                <w:szCs w:val="16"/>
              </w:rPr>
              <w:t>/ΣΧΟΛΗΣ</w:t>
            </w:r>
            <w:r w:rsidR="003B453E" w:rsidRPr="00E67029">
              <w:rPr>
                <w:rFonts w:ascii="Calibri" w:hAnsi="Calibri" w:cs="Calibri"/>
                <w:b/>
                <w:sz w:val="16"/>
                <w:szCs w:val="16"/>
              </w:rPr>
              <w:t xml:space="preserve">   </w:t>
            </w:r>
            <w:r w:rsidR="003B453E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………</w:t>
            </w:r>
            <w:r w:rsidR="00FA4D5F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</w:t>
            </w:r>
            <w:r w:rsidR="00E67029" w:rsidRPr="00E67029">
              <w:rPr>
                <w:rFonts w:ascii="Calibri" w:hAnsi="Calibri" w:cs="Calibri"/>
                <w:b/>
                <w:sz w:val="16"/>
                <w:szCs w:val="16"/>
                <w:highlight w:val="yellow"/>
              </w:rPr>
              <w:t>…………</w:t>
            </w:r>
          </w:p>
        </w:tc>
      </w:tr>
      <w:tr w:rsidR="00C83A6E" w:rsidRPr="00E67029" w14:paraId="59E7C07A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8F09A3D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4159FFE2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34BA6655" w14:textId="77777777" w:rsidR="00C83A6E" w:rsidRPr="00E67029" w:rsidRDefault="00C83A6E">
            <w:pPr>
              <w:spacing w:before="240"/>
              <w:ind w:right="-6878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6DF48D90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b/>
                <w:sz w:val="16"/>
                <w:szCs w:val="16"/>
                <w:lang w:val="en-US"/>
              </w:rPr>
            </w:pPr>
          </w:p>
        </w:tc>
      </w:tr>
      <w:tr w:rsidR="00C83A6E" w:rsidRPr="00E67029" w14:paraId="747745C9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ACFE934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0532446A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6056C1E8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1EBD2177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58B98601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5839A7F1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B59D08C" w14:textId="77777777" w:rsidR="00C83A6E" w:rsidRPr="00E67029" w:rsidRDefault="00C83A6E">
            <w:pPr>
              <w:spacing w:before="240"/>
              <w:ind w:right="-2332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Ημερομηνία γέννησης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(2)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3FA280F2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6529B3F2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533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278A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2FD4E74F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BE92A73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0B0E47F6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3DEB551A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14:paraId="082C8AC9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7ADD8B16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5BA9493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31E27AD5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14:paraId="588F1664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045AF271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20" w:type="dxa"/>
          </w:tcPr>
          <w:p w14:paraId="3013930C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Αριθ:</w:t>
            </w:r>
          </w:p>
        </w:tc>
        <w:tc>
          <w:tcPr>
            <w:tcW w:w="540" w:type="dxa"/>
            <w:vAlign w:val="center"/>
          </w:tcPr>
          <w:p w14:paraId="79FCFD76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</w:tcPr>
          <w:p w14:paraId="79948A5B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528CB3E0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C83A6E" w:rsidRPr="00E67029" w14:paraId="6EFDC1A2" w14:textId="77777777" w:rsidTr="00B1419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02DCEB8" w14:textId="77777777" w:rsidR="00C83A6E" w:rsidRPr="00E67029" w:rsidRDefault="00C83A6E">
            <w:pPr>
              <w:spacing w:before="240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Αρ. Τηλεομοιοτύπου (</w:t>
            </w:r>
            <w:r w:rsidRPr="00E67029">
              <w:rPr>
                <w:rFonts w:ascii="Calibri" w:hAnsi="Calibri" w:cs="Calibri"/>
                <w:sz w:val="16"/>
                <w:szCs w:val="16"/>
                <w:lang w:val="en-US"/>
              </w:rPr>
              <w:t>Fax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186028E9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C0E31BC" w14:textId="77777777" w:rsidR="00C83A6E" w:rsidRPr="00E67029" w:rsidRDefault="00C83A6E">
            <w:pPr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Δ/νση Ηλεκτρ. Ταχυδρομείου</w:t>
            </w:r>
          </w:p>
          <w:p w14:paraId="0796D0E4" w14:textId="77777777" w:rsidR="00C83A6E" w:rsidRPr="00E67029" w:rsidRDefault="00C83A6E">
            <w:pPr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>(Ε-</w:t>
            </w:r>
            <w:r w:rsidRPr="00E67029">
              <w:rPr>
                <w:rFonts w:ascii="Calibri" w:hAnsi="Calibri" w:cs="Calibri"/>
                <w:sz w:val="16"/>
                <w:szCs w:val="16"/>
                <w:lang w:val="en-US"/>
              </w:rPr>
              <w:t>mail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3FD87B44" w14:textId="77777777" w:rsidR="00C83A6E" w:rsidRPr="00E67029" w:rsidRDefault="00C83A6E" w:rsidP="00B14191">
            <w:pPr>
              <w:ind w:right="-6878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</w:tbl>
    <w:p w14:paraId="17FA4D34" w14:textId="77777777" w:rsidR="00C83A6E" w:rsidRPr="00E67029" w:rsidRDefault="00C83A6E">
      <w:pPr>
        <w:rPr>
          <w:rFonts w:ascii="Calibri" w:hAnsi="Calibri" w:cs="Calibri"/>
          <w:b/>
          <w:sz w:val="16"/>
          <w:szCs w:val="16"/>
        </w:rPr>
      </w:pPr>
    </w:p>
    <w:p w14:paraId="78708659" w14:textId="77777777" w:rsidR="00C83A6E" w:rsidRPr="00E67029" w:rsidRDefault="00C83A6E">
      <w:pPr>
        <w:rPr>
          <w:rFonts w:ascii="Calibri" w:hAnsi="Calibri" w:cs="Calibri"/>
          <w:sz w:val="16"/>
          <w:szCs w:val="16"/>
        </w:rPr>
      </w:pPr>
    </w:p>
    <w:p w14:paraId="0FDF08F5" w14:textId="77777777" w:rsidR="00C83A6E" w:rsidRPr="00E67029" w:rsidRDefault="00C83A6E">
      <w:pPr>
        <w:rPr>
          <w:rFonts w:ascii="Calibri" w:hAnsi="Calibri" w:cs="Calibri"/>
          <w:sz w:val="16"/>
          <w:szCs w:val="16"/>
        </w:rPr>
        <w:sectPr w:rsidR="00C83A6E" w:rsidRPr="00E67029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C83A6E" w:rsidRPr="00E67029" w14:paraId="6BBF68BA" w14:textId="77777777" w:rsidTr="002A254F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A6765F5" w14:textId="77777777" w:rsidR="00C83A6E" w:rsidRPr="00E67029" w:rsidRDefault="00C83A6E">
            <w:pPr>
              <w:ind w:right="124"/>
              <w:rPr>
                <w:rFonts w:ascii="Calibri" w:hAnsi="Calibri" w:cs="Calibri"/>
                <w:sz w:val="16"/>
                <w:szCs w:val="16"/>
              </w:rPr>
            </w:pPr>
            <w:r w:rsidRPr="00E67029">
              <w:rPr>
                <w:rFonts w:ascii="Calibri" w:hAnsi="Calibri" w:cs="Calibri"/>
                <w:sz w:val="16"/>
                <w:szCs w:val="16"/>
              </w:rPr>
              <w:t xml:space="preserve">Με ατομική μου ευθύνη και γνωρίζοντας τις κυρώσεις </w:t>
            </w:r>
            <w:r w:rsidRPr="00E67029">
              <w:rPr>
                <w:rFonts w:ascii="Calibri" w:hAnsi="Calibri" w:cs="Calibri"/>
                <w:sz w:val="16"/>
                <w:szCs w:val="16"/>
                <w:vertAlign w:val="superscript"/>
              </w:rPr>
              <w:t>(3)</w:t>
            </w:r>
            <w:r w:rsidRPr="00E67029">
              <w:rPr>
                <w:rFonts w:ascii="Calibri" w:hAnsi="Calibri" w:cs="Calibri"/>
                <w:sz w:val="16"/>
                <w:szCs w:val="16"/>
              </w:rPr>
              <w:t>, που προβλέπονται από της διατάξεις της παρ. 6 του άρθρου 22 του Ν. 1599/1986, δηλώνω ότι:</w:t>
            </w:r>
          </w:p>
        </w:tc>
      </w:tr>
    </w:tbl>
    <w:p w14:paraId="2921AA2C" w14:textId="77777777" w:rsidR="002A254F" w:rsidRPr="00E67029" w:rsidRDefault="002A254F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</w:p>
    <w:p w14:paraId="0B8A248B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i.</w:t>
      </w:r>
      <w:r w:rsidRPr="00C8670B">
        <w:rPr>
          <w:rFonts w:ascii="Calibri" w:hAnsi="Calibri" w:cs="Calibri"/>
          <w:sz w:val="16"/>
          <w:szCs w:val="16"/>
        </w:rPr>
        <w:tab/>
        <w:t xml:space="preserve">Τα στοιχεία του βιογραφικού σημειώματος είναι πλήρη και αληθή,  </w:t>
      </w:r>
    </w:p>
    <w:p w14:paraId="4DA891B5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ii.</w:t>
      </w:r>
      <w:r w:rsidRPr="00C8670B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Ως υποψήφιος</w:t>
      </w:r>
      <w:r w:rsidRPr="00C8670B">
        <w:rPr>
          <w:rFonts w:ascii="Calibri" w:hAnsi="Calibri" w:cs="Calibri"/>
          <w:sz w:val="16"/>
          <w:szCs w:val="16"/>
        </w:rPr>
        <w:t>:</w:t>
      </w:r>
    </w:p>
    <w:p w14:paraId="56EAA2D8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έλαβ</w:t>
      </w:r>
      <w:r>
        <w:rPr>
          <w:rFonts w:ascii="Calibri" w:hAnsi="Calibri" w:cs="Calibri"/>
          <w:sz w:val="16"/>
          <w:szCs w:val="16"/>
        </w:rPr>
        <w:t>α</w:t>
      </w:r>
      <w:r w:rsidRPr="00C8670B">
        <w:rPr>
          <w:rFonts w:ascii="Calibri" w:hAnsi="Calibri" w:cs="Calibri"/>
          <w:sz w:val="16"/>
          <w:szCs w:val="16"/>
        </w:rPr>
        <w:t xml:space="preserve"> γνώση των όρων της παρούσας πρόσκλησης εκδήλωσης ενδιαφέροντος και τους αποδέχ</w:t>
      </w:r>
      <w:r>
        <w:rPr>
          <w:rFonts w:ascii="Calibri" w:hAnsi="Calibri" w:cs="Calibri"/>
          <w:sz w:val="16"/>
          <w:szCs w:val="16"/>
        </w:rPr>
        <w:t>ομα</w:t>
      </w:r>
      <w:r w:rsidRPr="00C8670B">
        <w:rPr>
          <w:rFonts w:ascii="Calibri" w:hAnsi="Calibri" w:cs="Calibri"/>
          <w:sz w:val="16"/>
          <w:szCs w:val="16"/>
        </w:rPr>
        <w:t>ι  όλους ανεπιφύλακτα</w:t>
      </w:r>
    </w:p>
    <w:p w14:paraId="02762D5C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δηλών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ότι </w:t>
      </w:r>
      <w:r w:rsidRPr="00C8670B">
        <w:rPr>
          <w:rFonts w:ascii="Calibri" w:hAnsi="Calibri" w:cs="Calibri"/>
          <w:b/>
          <w:bCs/>
          <w:sz w:val="16"/>
          <w:szCs w:val="16"/>
        </w:rPr>
        <w:t xml:space="preserve">είμαι </w:t>
      </w:r>
      <w:r>
        <w:rPr>
          <w:rFonts w:ascii="Calibri" w:hAnsi="Calibri" w:cs="Calibri"/>
          <w:b/>
          <w:bCs/>
          <w:sz w:val="16"/>
          <w:szCs w:val="16"/>
        </w:rPr>
        <w:t>/</w:t>
      </w:r>
      <w:r w:rsidRPr="00C8670B">
        <w:rPr>
          <w:rFonts w:ascii="Calibri" w:hAnsi="Calibri" w:cs="Calibri"/>
          <w:b/>
          <w:bCs/>
          <w:sz w:val="16"/>
          <w:szCs w:val="16"/>
        </w:rPr>
        <w:t xml:space="preserve"> δεν εί</w:t>
      </w:r>
      <w:r>
        <w:rPr>
          <w:rFonts w:ascii="Calibri" w:hAnsi="Calibri" w:cs="Calibri"/>
          <w:b/>
          <w:bCs/>
          <w:sz w:val="16"/>
          <w:szCs w:val="16"/>
        </w:rPr>
        <w:t>μ</w:t>
      </w:r>
      <w:r w:rsidRPr="00C8670B">
        <w:rPr>
          <w:rFonts w:ascii="Calibri" w:hAnsi="Calibri" w:cs="Calibri"/>
          <w:b/>
          <w:bCs/>
          <w:sz w:val="16"/>
          <w:szCs w:val="16"/>
        </w:rPr>
        <w:t>αι</w:t>
      </w:r>
      <w:r w:rsidRPr="00C8670B">
        <w:rPr>
          <w:rFonts w:ascii="Calibri" w:hAnsi="Calibri" w:cs="Calibri"/>
          <w:sz w:val="16"/>
          <w:szCs w:val="16"/>
        </w:rPr>
        <w:t xml:space="preserve"> Δημόσιος Υπάλληλος ή στέλεχος Ενόπλων Δυνάμεων και Σωμάτων Ασφαλείας (σημειώνε</w:t>
      </w:r>
      <w:r>
        <w:rPr>
          <w:rFonts w:ascii="Calibri" w:hAnsi="Calibri" w:cs="Calibri"/>
          <w:sz w:val="16"/>
          <w:szCs w:val="16"/>
        </w:rPr>
        <w:t>ται</w:t>
      </w:r>
      <w:r w:rsidRPr="00C8670B">
        <w:rPr>
          <w:rFonts w:ascii="Calibri" w:hAnsi="Calibri" w:cs="Calibri"/>
          <w:sz w:val="16"/>
          <w:szCs w:val="16"/>
        </w:rPr>
        <w:t xml:space="preserve"> / διαγράφε</w:t>
      </w:r>
      <w:r>
        <w:rPr>
          <w:rFonts w:ascii="Calibri" w:hAnsi="Calibri" w:cs="Calibri"/>
          <w:sz w:val="16"/>
          <w:szCs w:val="16"/>
        </w:rPr>
        <w:t>ται</w:t>
      </w:r>
      <w:r w:rsidRPr="00C8670B">
        <w:rPr>
          <w:rFonts w:ascii="Calibri" w:hAnsi="Calibri" w:cs="Calibri"/>
          <w:sz w:val="16"/>
          <w:szCs w:val="16"/>
        </w:rPr>
        <w:t xml:space="preserve"> ανάλογα)</w:t>
      </w:r>
    </w:p>
    <w:p w14:paraId="0AB6E3B0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λάβει τον διδακτορικό του τίτλο (ημερομηνία επιτυχούς υποστήριξης)  μετά την 1.1.2016.</w:t>
      </w:r>
    </w:p>
    <w:p w14:paraId="2549926F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δε διαθέτ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>…x…εξάμηνο/α αυτοδύναμης διδασκαλίας σε φορείς τριτοβάθμιας εκπαίδευσης, μετά την απόκτηση του διδακτορικού διπλώματος.</w:t>
      </w:r>
    </w:p>
    <w:p w14:paraId="12837F57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>Ο σύνδεσμος της αναρτημένης στο ΕΚΤ διδακτορικής διατριβής στον οποίο αυτή είναι προσβάσιμη είναι ο ακόλουθος: …………………</w:t>
      </w:r>
      <w:r>
        <w:rPr>
          <w:rFonts w:ascii="Calibri" w:hAnsi="Calibri" w:cs="Calibri"/>
          <w:sz w:val="16"/>
          <w:szCs w:val="16"/>
        </w:rPr>
        <w:t xml:space="preserve"> </w:t>
      </w:r>
      <w:r w:rsidRPr="00C8670B">
        <w:rPr>
          <w:rFonts w:ascii="Calibri" w:hAnsi="Calibri" w:cs="Calibri"/>
          <w:sz w:val="16"/>
          <w:szCs w:val="16"/>
        </w:rPr>
        <w:t>(εφόσον απαιτείται σύμφωνα με τις διατάξεις του Ν. 1566/1985)</w:t>
      </w:r>
    </w:p>
    <w:p w14:paraId="59B8DAB9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 w:rsidRPr="00C8670B">
        <w:rPr>
          <w:rFonts w:ascii="Calibri" w:hAnsi="Calibri" w:cs="Calibri"/>
          <w:sz w:val="16"/>
          <w:szCs w:val="16"/>
        </w:rPr>
        <w:t>•</w:t>
      </w:r>
      <w:r w:rsidRPr="00C8670B">
        <w:rPr>
          <w:rFonts w:ascii="Calibri" w:hAnsi="Calibri" w:cs="Calibri"/>
          <w:sz w:val="16"/>
          <w:szCs w:val="16"/>
        </w:rPr>
        <w:tab/>
        <w:t xml:space="preserve">Κατά τον χρόνο απασχόλησής </w:t>
      </w:r>
      <w:r>
        <w:rPr>
          <w:rFonts w:ascii="Calibri" w:hAnsi="Calibri" w:cs="Calibri"/>
          <w:sz w:val="16"/>
          <w:szCs w:val="16"/>
        </w:rPr>
        <w:t>μ</w:t>
      </w:r>
      <w:r w:rsidRPr="00C8670B">
        <w:rPr>
          <w:rFonts w:ascii="Calibri" w:hAnsi="Calibri" w:cs="Calibri"/>
          <w:sz w:val="16"/>
          <w:szCs w:val="16"/>
        </w:rPr>
        <w:t>ου ως εντεταλμένος</w:t>
      </w:r>
      <w:r>
        <w:rPr>
          <w:rFonts w:ascii="Calibri" w:hAnsi="Calibri" w:cs="Calibri"/>
          <w:sz w:val="16"/>
          <w:szCs w:val="16"/>
        </w:rPr>
        <w:t>/η</w:t>
      </w:r>
      <w:r w:rsidRPr="00C8670B">
        <w:rPr>
          <w:rFonts w:ascii="Calibri" w:hAnsi="Calibri" w:cs="Calibri"/>
          <w:sz w:val="16"/>
          <w:szCs w:val="16"/>
        </w:rPr>
        <w:t xml:space="preserve"> διδάσκων</w:t>
      </w:r>
      <w:r>
        <w:rPr>
          <w:rFonts w:ascii="Calibri" w:hAnsi="Calibri" w:cs="Calibri"/>
          <w:sz w:val="16"/>
          <w:szCs w:val="16"/>
        </w:rPr>
        <w:t>/ουσα</w:t>
      </w:r>
      <w:r w:rsidRPr="00C8670B">
        <w:rPr>
          <w:rFonts w:ascii="Calibri" w:hAnsi="Calibri" w:cs="Calibri"/>
          <w:sz w:val="16"/>
          <w:szCs w:val="16"/>
        </w:rPr>
        <w:t xml:space="preserve"> στο πλαίσιο της παρούσας πρόσκλησης:</w:t>
      </w:r>
    </w:p>
    <w:p w14:paraId="23ABD08D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Ομότιμου Καθηγητή ή αφυπηρετήσαντος μέλους ΔΕΠ του οικείου ή άλλου ΑΕΙ της ημεδαπής ή της αλλοδαπής.</w:t>
      </w:r>
    </w:p>
    <w:p w14:paraId="116C6B38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μέλους Δ.Ε.Π., Ειδικού Εκπαιδευτικού Προσωπικού (Ε.Ε.Π.), Εργαστηριακού 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</w:r>
    </w:p>
    <w:p w14:paraId="075A0D74" w14:textId="77777777" w:rsidR="00C8670B" w:rsidRP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κατέχ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θέση ερευνητή ή λειτουργικού επιστήμονα ερευνητικών και τεχνολογικών φορέων του άρθρου 13Α του Ν. 4310/2014 (Α’ 258) και λοιπών ερευνητικών οργανισμών.</w:t>
      </w:r>
    </w:p>
    <w:p w14:paraId="24C2C0E8" w14:textId="77777777" w:rsid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 xml:space="preserve">δεν </w:t>
      </w:r>
      <w:r>
        <w:rPr>
          <w:rFonts w:ascii="Calibri" w:hAnsi="Calibri" w:cs="Calibri"/>
          <w:sz w:val="16"/>
          <w:szCs w:val="16"/>
        </w:rPr>
        <w:t>είμα</w:t>
      </w:r>
      <w:r w:rsidRPr="00C8670B">
        <w:rPr>
          <w:rFonts w:ascii="Calibri" w:hAnsi="Calibri" w:cs="Calibri"/>
          <w:sz w:val="16"/>
          <w:szCs w:val="16"/>
        </w:rPr>
        <w:t>ι συνταξιούχος του ιδιωτικού ή ευρύτερου δημόσιου τομέα, και</w:t>
      </w:r>
    </w:p>
    <w:p w14:paraId="5E6F4CBC" w14:textId="77777777" w:rsidR="00C8670B" w:rsidRDefault="00C8670B" w:rsidP="00C8670B">
      <w:pPr>
        <w:pStyle w:val="BodyTextIndent"/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-</w:t>
      </w:r>
      <w:r w:rsidRPr="00C8670B">
        <w:rPr>
          <w:rFonts w:ascii="Calibri" w:hAnsi="Calibri" w:cs="Calibri"/>
          <w:sz w:val="16"/>
          <w:szCs w:val="16"/>
        </w:rPr>
        <w:t>δεν έχ</w:t>
      </w:r>
      <w:r>
        <w:rPr>
          <w:rFonts w:ascii="Calibri" w:hAnsi="Calibri" w:cs="Calibri"/>
          <w:sz w:val="16"/>
          <w:szCs w:val="16"/>
        </w:rPr>
        <w:t>ω</w:t>
      </w:r>
      <w:r w:rsidRPr="00C8670B">
        <w:rPr>
          <w:rFonts w:ascii="Calibri" w:hAnsi="Calibri" w:cs="Calibri"/>
          <w:sz w:val="16"/>
          <w:szCs w:val="16"/>
        </w:rPr>
        <w:t xml:space="preserve"> υπερβεί το εξηκοστό έβδομο (67ο) έτος της ηλικίας. </w:t>
      </w:r>
    </w:p>
    <w:p w14:paraId="6EDFBAEF" w14:textId="77777777" w:rsidR="00C83A6E" w:rsidRPr="00E67029" w:rsidRDefault="00C83A6E" w:rsidP="00C8670B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 xml:space="preserve">Ημερομηνία:      </w:t>
      </w:r>
      <w:r w:rsidR="00E1345A">
        <w:rPr>
          <w:rFonts w:ascii="Calibri" w:hAnsi="Calibri" w:cs="Calibri"/>
          <w:sz w:val="16"/>
          <w:szCs w:val="16"/>
          <w:lang w:val="en-US"/>
        </w:rPr>
        <w:t>.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  <w:r w:rsidR="00B14191" w:rsidRPr="00E67029">
        <w:rPr>
          <w:rFonts w:ascii="Calibri" w:hAnsi="Calibri" w:cs="Calibri"/>
          <w:color w:val="000000"/>
          <w:sz w:val="16"/>
          <w:szCs w:val="16"/>
          <w:lang w:val="en-US"/>
        </w:rPr>
        <w:t xml:space="preserve"> </w:t>
      </w:r>
      <w:r w:rsidRPr="00E67029">
        <w:rPr>
          <w:rFonts w:ascii="Calibri" w:hAnsi="Calibri" w:cs="Calibri"/>
          <w:color w:val="000000"/>
          <w:sz w:val="16"/>
          <w:szCs w:val="16"/>
        </w:rPr>
        <w:t>/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  <w:r w:rsidRPr="00E67029">
        <w:rPr>
          <w:rFonts w:ascii="Calibri" w:hAnsi="Calibri" w:cs="Calibri"/>
          <w:color w:val="000000"/>
          <w:sz w:val="16"/>
          <w:szCs w:val="16"/>
        </w:rPr>
        <w:t>/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E67029">
        <w:rPr>
          <w:rFonts w:ascii="Calibri" w:hAnsi="Calibri" w:cs="Calibri"/>
          <w:color w:val="000000"/>
          <w:sz w:val="16"/>
          <w:szCs w:val="16"/>
        </w:rPr>
        <w:t>20</w:t>
      </w:r>
      <w:r w:rsidR="00B14191" w:rsidRPr="00E67029">
        <w:rPr>
          <w:rFonts w:ascii="Calibri" w:hAnsi="Calibri" w:cs="Calibri"/>
          <w:color w:val="000000"/>
          <w:sz w:val="16"/>
          <w:szCs w:val="16"/>
        </w:rPr>
        <w:t>…</w:t>
      </w:r>
    </w:p>
    <w:p w14:paraId="18135F95" w14:textId="77777777" w:rsidR="00C83A6E" w:rsidRPr="00E67029" w:rsidRDefault="00C83A6E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</w:p>
    <w:p w14:paraId="3A469B3D" w14:textId="77777777" w:rsidR="00C83A6E" w:rsidRPr="00C8670B" w:rsidRDefault="00C83A6E" w:rsidP="00C8670B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Ο</w:t>
      </w:r>
      <w:r w:rsidR="00C8670B">
        <w:rPr>
          <w:rFonts w:ascii="Calibri" w:hAnsi="Calibri" w:cs="Calibri"/>
          <w:sz w:val="16"/>
          <w:szCs w:val="16"/>
        </w:rPr>
        <w:t>/</w:t>
      </w:r>
      <w:r w:rsidRPr="00E67029">
        <w:rPr>
          <w:rFonts w:ascii="Calibri" w:hAnsi="Calibri" w:cs="Calibri"/>
          <w:sz w:val="16"/>
          <w:szCs w:val="16"/>
        </w:rPr>
        <w:t>Η Δηλ</w:t>
      </w:r>
      <w:r w:rsidR="00C8670B">
        <w:rPr>
          <w:rFonts w:ascii="Calibri" w:hAnsi="Calibri" w:cs="Calibri"/>
          <w:sz w:val="16"/>
          <w:szCs w:val="16"/>
        </w:rPr>
        <w:t>__</w:t>
      </w:r>
    </w:p>
    <w:p w14:paraId="41BE5145" w14:textId="77777777" w:rsidR="00E67029" w:rsidRPr="00E67029" w:rsidRDefault="00E67029" w:rsidP="00E67029">
      <w:pPr>
        <w:pStyle w:val="BodyTextIndent"/>
        <w:ind w:left="0"/>
        <w:jc w:val="center"/>
        <w:rPr>
          <w:rFonts w:ascii="Calibri" w:hAnsi="Calibri" w:cs="Calibri"/>
          <w:sz w:val="16"/>
          <w:szCs w:val="16"/>
          <w:lang w:val="en-US"/>
        </w:rPr>
      </w:pPr>
    </w:p>
    <w:p w14:paraId="3D40A34D" w14:textId="77777777" w:rsidR="00C83A6E" w:rsidRPr="00E67029" w:rsidRDefault="00C83A6E">
      <w:pPr>
        <w:pStyle w:val="BodyTextIndent"/>
        <w:ind w:left="0" w:right="484"/>
        <w:jc w:val="right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(Υπογραφή)</w:t>
      </w:r>
    </w:p>
    <w:p w14:paraId="73C595A4" w14:textId="77777777" w:rsidR="00C83A6E" w:rsidRDefault="00C83A6E">
      <w:pPr>
        <w:jc w:val="both"/>
        <w:rPr>
          <w:rFonts w:ascii="Calibri" w:hAnsi="Calibri" w:cs="Calibri"/>
          <w:sz w:val="16"/>
          <w:szCs w:val="16"/>
          <w:lang w:val="en-US"/>
        </w:rPr>
      </w:pPr>
    </w:p>
    <w:p w14:paraId="7E0A9828" w14:textId="77777777" w:rsidR="00F93B44" w:rsidRPr="00F93B44" w:rsidRDefault="00F93B44">
      <w:pPr>
        <w:jc w:val="both"/>
        <w:rPr>
          <w:rFonts w:ascii="Calibri" w:hAnsi="Calibri" w:cs="Calibri"/>
          <w:sz w:val="16"/>
          <w:szCs w:val="16"/>
          <w:lang w:val="en-US"/>
        </w:rPr>
      </w:pPr>
    </w:p>
    <w:p w14:paraId="777C1FCD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FDD039D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 xml:space="preserve">(2) Αναγράφεται ολογράφως. </w:t>
      </w:r>
    </w:p>
    <w:p w14:paraId="0CE09FE4" w14:textId="77777777" w:rsidR="00C83A6E" w:rsidRPr="00E67029" w:rsidRDefault="00C83A6E">
      <w:pPr>
        <w:pStyle w:val="BodyTextIndent"/>
        <w:jc w:val="both"/>
        <w:rPr>
          <w:rFonts w:ascii="Calibri" w:hAnsi="Calibri" w:cs="Calibri"/>
          <w:sz w:val="16"/>
          <w:szCs w:val="16"/>
        </w:rPr>
      </w:pPr>
      <w:r w:rsidRPr="00E67029">
        <w:rPr>
          <w:rFonts w:ascii="Calibri" w:hAnsi="Calibri" w:cs="Calibr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0629910" w14:textId="77777777" w:rsidR="00C83A6E" w:rsidRDefault="00C83A6E">
      <w:pPr>
        <w:pStyle w:val="BodyTextIndent"/>
        <w:jc w:val="both"/>
        <w:rPr>
          <w:rFonts w:ascii="Calibri" w:hAnsi="Calibri" w:cs="Calibri"/>
          <w:sz w:val="16"/>
          <w:szCs w:val="16"/>
          <w:lang w:val="en-US"/>
        </w:rPr>
      </w:pPr>
      <w:r w:rsidRPr="00E67029">
        <w:rPr>
          <w:rFonts w:ascii="Calibri" w:hAnsi="Calibri" w:cs="Calibri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0196CD3D" w14:textId="77777777" w:rsidR="00E67029" w:rsidRPr="00E67029" w:rsidRDefault="00E67029">
      <w:pPr>
        <w:pStyle w:val="BodyTextIndent"/>
        <w:jc w:val="both"/>
        <w:rPr>
          <w:rFonts w:ascii="Calibri" w:hAnsi="Calibri" w:cs="Calibri"/>
          <w:sz w:val="16"/>
          <w:szCs w:val="16"/>
          <w:lang w:val="en-US"/>
        </w:rPr>
      </w:pPr>
    </w:p>
    <w:p w14:paraId="114C4925" w14:textId="6E1B1EF5" w:rsidR="00E67029" w:rsidRPr="00C8670B" w:rsidRDefault="006258FD" w:rsidP="00C8670B">
      <w:pPr>
        <w:pStyle w:val="BodyTextIndent"/>
        <w:jc w:val="both"/>
        <w:rPr>
          <w:rFonts w:ascii="Calibri" w:hAnsi="Calibri" w:cs="Calibri"/>
          <w:sz w:val="18"/>
          <w:szCs w:val="18"/>
        </w:rPr>
      </w:pPr>
      <w:bookmarkStart w:id="0" w:name="_Hlk153981610"/>
      <w:r>
        <w:rPr>
          <w:rFonts w:ascii="Times New Roman" w:hAnsi="Times New Roman"/>
          <w:sz w:val="10"/>
          <w:szCs w:val="10"/>
        </w:rPr>
        <w:t xml:space="preserve">                </w:t>
      </w:r>
      <w:r w:rsidR="006A1262">
        <w:rPr>
          <w:rFonts w:ascii="Times New Roman" w:hAnsi="Times New Roman"/>
          <w:noProof/>
          <w:sz w:val="10"/>
          <w:szCs w:val="10"/>
        </w:rPr>
        <w:drawing>
          <wp:inline distT="0" distB="0" distL="0" distR="0" wp14:anchorId="369EDBD2" wp14:editId="1A66A02A">
            <wp:extent cx="5979160" cy="50292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67029" w:rsidRPr="00C8670B">
      <w:headerReference w:type="default" r:id="rId10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6F0C" w14:textId="77777777" w:rsidR="007B262B" w:rsidRDefault="007B262B">
      <w:r>
        <w:separator/>
      </w:r>
    </w:p>
  </w:endnote>
  <w:endnote w:type="continuationSeparator" w:id="0">
    <w:p w14:paraId="7631847D" w14:textId="77777777" w:rsidR="007B262B" w:rsidRDefault="007B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CC40" w14:textId="77777777" w:rsidR="007B262B" w:rsidRDefault="007B262B">
      <w:r>
        <w:separator/>
      </w:r>
    </w:p>
  </w:footnote>
  <w:footnote w:type="continuationSeparator" w:id="0">
    <w:p w14:paraId="49AD51C8" w14:textId="77777777" w:rsidR="007B262B" w:rsidRDefault="007B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BE35" w14:textId="02A6809C" w:rsidR="00C83A6E" w:rsidRDefault="006A1262">
    <w:pPr>
      <w:pStyle w:val="Header"/>
      <w:jc w:val="center"/>
      <w:rPr>
        <w:b/>
        <w:sz w:val="16"/>
      </w:rPr>
    </w:pPr>
    <w:r>
      <w:rPr>
        <w:noProof/>
      </w:rPr>
      <w:drawing>
        <wp:inline distT="0" distB="0" distL="0" distR="0" wp14:anchorId="79085528" wp14:editId="51248F9E">
          <wp:extent cx="561975" cy="52387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80C5" w14:textId="77777777" w:rsidR="00C83A6E" w:rsidRDefault="00C83A6E">
    <w:pPr>
      <w:pStyle w:val="Header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749961168">
    <w:abstractNumId w:val="2"/>
  </w:num>
  <w:num w:numId="2" w16cid:durableId="292831859">
    <w:abstractNumId w:val="4"/>
  </w:num>
  <w:num w:numId="3" w16cid:durableId="1980379780">
    <w:abstractNumId w:val="0"/>
  </w:num>
  <w:num w:numId="4" w16cid:durableId="735932387">
    <w:abstractNumId w:val="3"/>
  </w:num>
  <w:num w:numId="5" w16cid:durableId="700594173">
    <w:abstractNumId w:val="1"/>
  </w:num>
  <w:num w:numId="6" w16cid:durableId="579759364">
    <w:abstractNumId w:val="9"/>
  </w:num>
  <w:num w:numId="7" w16cid:durableId="2038193159">
    <w:abstractNumId w:val="8"/>
  </w:num>
  <w:num w:numId="8" w16cid:durableId="994915788">
    <w:abstractNumId w:val="6"/>
  </w:num>
  <w:num w:numId="9" w16cid:durableId="248345998">
    <w:abstractNumId w:val="5"/>
  </w:num>
  <w:num w:numId="10" w16cid:durableId="749816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37"/>
    <w:rsid w:val="00097E60"/>
    <w:rsid w:val="000C40D7"/>
    <w:rsid w:val="00113763"/>
    <w:rsid w:val="001414F3"/>
    <w:rsid w:val="001D2BA9"/>
    <w:rsid w:val="002A254F"/>
    <w:rsid w:val="002D3A62"/>
    <w:rsid w:val="003308EE"/>
    <w:rsid w:val="00353785"/>
    <w:rsid w:val="003B453E"/>
    <w:rsid w:val="00410185"/>
    <w:rsid w:val="0048309B"/>
    <w:rsid w:val="004F317D"/>
    <w:rsid w:val="005055C9"/>
    <w:rsid w:val="00506A04"/>
    <w:rsid w:val="005267F6"/>
    <w:rsid w:val="00547480"/>
    <w:rsid w:val="00561FFE"/>
    <w:rsid w:val="005B5F1A"/>
    <w:rsid w:val="005D01D8"/>
    <w:rsid w:val="0060134C"/>
    <w:rsid w:val="006258FD"/>
    <w:rsid w:val="00657DD4"/>
    <w:rsid w:val="006A1262"/>
    <w:rsid w:val="006A7829"/>
    <w:rsid w:val="006C6317"/>
    <w:rsid w:val="006E6170"/>
    <w:rsid w:val="0070285E"/>
    <w:rsid w:val="00707B39"/>
    <w:rsid w:val="007B262B"/>
    <w:rsid w:val="007F4EE8"/>
    <w:rsid w:val="0082138C"/>
    <w:rsid w:val="008B0945"/>
    <w:rsid w:val="008D6235"/>
    <w:rsid w:val="008E3C54"/>
    <w:rsid w:val="008E5666"/>
    <w:rsid w:val="009465CA"/>
    <w:rsid w:val="00A21341"/>
    <w:rsid w:val="00A47580"/>
    <w:rsid w:val="00A66437"/>
    <w:rsid w:val="00A97EFE"/>
    <w:rsid w:val="00AF1D03"/>
    <w:rsid w:val="00B07C1E"/>
    <w:rsid w:val="00B14191"/>
    <w:rsid w:val="00BA219E"/>
    <w:rsid w:val="00BA3D9D"/>
    <w:rsid w:val="00C00539"/>
    <w:rsid w:val="00C249BC"/>
    <w:rsid w:val="00C71FA8"/>
    <w:rsid w:val="00C83A6E"/>
    <w:rsid w:val="00C84A73"/>
    <w:rsid w:val="00C8670B"/>
    <w:rsid w:val="00D22FB0"/>
    <w:rsid w:val="00DF3668"/>
    <w:rsid w:val="00E065EE"/>
    <w:rsid w:val="00E1345A"/>
    <w:rsid w:val="00E42A57"/>
    <w:rsid w:val="00E47C90"/>
    <w:rsid w:val="00E67029"/>
    <w:rsid w:val="00EA2033"/>
    <w:rsid w:val="00ED57CF"/>
    <w:rsid w:val="00F93B44"/>
    <w:rsid w:val="00F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59B087CB"/>
  <w15:chartTrackingRefBased/>
  <w15:docId w15:val="{E55E9B9D-4FC2-4FC3-844F-F1B94945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semiHidden/>
    <w:pPr>
      <w:ind w:left="-180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4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B5F1A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8823F-EB05-48CA-A270-B30A82D2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478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Angeliki Mastorou</cp:lastModifiedBy>
  <cp:revision>2</cp:revision>
  <cp:lastPrinted>2020-09-24T06:03:00Z</cp:lastPrinted>
  <dcterms:created xsi:type="dcterms:W3CDTF">2026-07-30T08:50:00Z</dcterms:created>
  <dcterms:modified xsi:type="dcterms:W3CDTF">2026-07-30T08:50:00Z</dcterms:modified>
</cp:coreProperties>
</file>